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Layout"/>
        <w:tblW w:w="14310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750"/>
        <w:gridCol w:w="713"/>
        <w:gridCol w:w="487"/>
        <w:gridCol w:w="4069"/>
        <w:gridCol w:w="720"/>
        <w:gridCol w:w="720"/>
        <w:gridCol w:w="3851"/>
      </w:tblGrid>
      <w:tr w:rsidR="00B40B81" w14:paraId="28338FE8" w14:textId="77777777" w:rsidTr="00EA2742">
        <w:trPr>
          <w:trHeight w:hRule="exact" w:val="10764"/>
          <w:jc w:val="center"/>
        </w:trPr>
        <w:tc>
          <w:tcPr>
            <w:tcW w:w="3750" w:type="dxa"/>
          </w:tcPr>
          <w:bookmarkStart w:id="0" w:name="_GoBack" w:displacedByCustomXml="next"/>
          <w:bookmarkEnd w:id="0" w:displacedByCustomXml="next"/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14:paraId="48C128D1" w14:textId="3BB0B01E" w:rsidR="00FF4008" w:rsidRDefault="00EE7872"/>
            </w:sdtContent>
          </w:sdt>
          <w:p w14:paraId="065C4C6D" w14:textId="29D5B6EC" w:rsidR="00E21D99" w:rsidRDefault="00F84851" w:rsidP="00E2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Initiative created in 2016 by</w:t>
            </w:r>
            <w:r w:rsidR="009F267E" w:rsidRPr="00561E5E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eastAsia="en-US"/>
              </w:rPr>
              <w:t xml:space="preserve"> </w:t>
            </w:r>
            <w:r w:rsidR="00E21D9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Girl Scout Troop 4778 for their Silver Award Project.</w:t>
            </w:r>
          </w:p>
          <w:p w14:paraId="6D67A7C2" w14:textId="3FEC6230" w:rsidR="00E21D99" w:rsidRPr="00AF54F7" w:rsidRDefault="00E21D99" w:rsidP="00AF54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8ED8143" wp14:editId="48EDFC54">
                  <wp:extent cx="2391090" cy="15773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roop 4778 at FMAS 2-201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782" cy="161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73B0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Cadette</w:t>
            </w:r>
            <w:proofErr w:type="spellEnd"/>
            <w:r w:rsidRPr="00573B0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Girl Scout Troop 4778 pictured from left</w:t>
            </w:r>
            <w:r w:rsidRPr="00AA04A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: </w:t>
            </w:r>
            <w:r w:rsidR="0089772F" w:rsidRPr="008977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Maya Espinosa</w:t>
            </w:r>
            <w:r w:rsidR="0089772F" w:rsidRPr="0089772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  <w:t>,</w:t>
            </w:r>
            <w:r w:rsidR="0089772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F1183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Julia </w:t>
            </w:r>
            <w:proofErr w:type="spellStart"/>
            <w:r w:rsidR="008977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Vasconcellos</w:t>
            </w:r>
            <w:proofErr w:type="spellEnd"/>
            <w:r w:rsidR="008977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, Lauren Peck, Caroline </w:t>
            </w:r>
            <w:proofErr w:type="spellStart"/>
            <w:r w:rsidR="008977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Oeding</w:t>
            </w:r>
            <w:proofErr w:type="spellEnd"/>
            <w:r w:rsidR="008977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, Channing </w:t>
            </w:r>
            <w:proofErr w:type="spellStart"/>
            <w:r w:rsidR="008977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Mizer</w:t>
            </w:r>
            <w:proofErr w:type="spellEnd"/>
            <w:r w:rsidR="008977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and</w:t>
            </w:r>
            <w:r w:rsidRPr="00F1183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 xml:space="preserve"> Elizabeth Cohen</w:t>
            </w:r>
            <w:r w:rsidR="008977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en-US"/>
              </w:rPr>
              <w:t>.</w:t>
            </w:r>
          </w:p>
          <w:p w14:paraId="2641851D" w14:textId="77777777" w:rsidR="00EA2742" w:rsidRDefault="00EA2742" w:rsidP="00EA2742">
            <w:pPr>
              <w:spacing w:after="0"/>
            </w:pPr>
          </w:p>
          <w:p w14:paraId="1C459A1E" w14:textId="4D55A093" w:rsidR="00573B05" w:rsidRDefault="00573B05" w:rsidP="00573B05">
            <w:pPr>
              <w:spacing w:after="0"/>
            </w:pPr>
            <w:r>
              <w:t xml:space="preserve">The </w:t>
            </w:r>
            <w:r>
              <w:rPr>
                <w:b/>
              </w:rPr>
              <w:t>“Hand-to-</w:t>
            </w:r>
            <w:r w:rsidRPr="00EA2742">
              <w:rPr>
                <w:b/>
              </w:rPr>
              <w:t>Paw Month”</w:t>
            </w:r>
            <w:r>
              <w:t xml:space="preserve"> </w:t>
            </w:r>
            <w:proofErr w:type="gramStart"/>
            <w:r>
              <w:t>supply</w:t>
            </w:r>
            <w:proofErr w:type="gramEnd"/>
            <w:r>
              <w:t xml:space="preserve"> drive and education campaign runs</w:t>
            </w:r>
            <w:r w:rsidRPr="00573B05">
              <w:t xml:space="preserve"> </w:t>
            </w:r>
            <w:r>
              <w:t xml:space="preserve">yearly </w:t>
            </w:r>
            <w:r w:rsidRPr="00573B05">
              <w:t>from</w:t>
            </w:r>
            <w:r>
              <w:rPr>
                <w:u w:val="single"/>
              </w:rPr>
              <w:t xml:space="preserve"> October 15th to November 15th</w:t>
            </w:r>
            <w:r>
              <w:t xml:space="preserve">.   The Old Settlers Elementary Giving Tree Club will run the supply drive to </w:t>
            </w:r>
            <w:r w:rsidR="00EA2742">
              <w:t xml:space="preserve">benefit Flower Mound Animal Services and publicize its function in the community. </w:t>
            </w:r>
          </w:p>
          <w:p w14:paraId="7B79ED63" w14:textId="77777777" w:rsidR="00573B05" w:rsidRDefault="00573B05" w:rsidP="00573B05">
            <w:pPr>
              <w:spacing w:after="0"/>
            </w:pPr>
          </w:p>
          <w:p w14:paraId="0F94D94B" w14:textId="77777777" w:rsidR="00573B05" w:rsidRDefault="00573B05" w:rsidP="00573B05">
            <w:pPr>
              <w:spacing w:after="0"/>
            </w:pPr>
            <w:r>
              <w:t xml:space="preserve">Locate the </w:t>
            </w:r>
            <w:r w:rsidR="00EA2742">
              <w:t>collection boxes at</w:t>
            </w:r>
            <w:r>
              <w:t xml:space="preserve"> the Flower Mound Town Hall, Flower Mound Senior Center and Old Settlers Elementary School </w:t>
            </w:r>
            <w:r w:rsidR="00EA2742">
              <w:t>or bring your pet supplies directly to F</w:t>
            </w:r>
            <w:r>
              <w:t xml:space="preserve">lower Mound </w:t>
            </w:r>
            <w:r w:rsidR="00EA2742">
              <w:t>A</w:t>
            </w:r>
            <w:r>
              <w:t xml:space="preserve">nimal </w:t>
            </w:r>
            <w:r w:rsidR="00EA2742">
              <w:t>S</w:t>
            </w:r>
            <w:r>
              <w:t>ervices</w:t>
            </w:r>
            <w:r w:rsidR="00EA2742">
              <w:t xml:space="preserve"> and receive a custom FMAS bumper sticker.  </w:t>
            </w:r>
          </w:p>
          <w:p w14:paraId="061E2C70" w14:textId="77777777" w:rsidR="00573B05" w:rsidRDefault="00573B05" w:rsidP="00573B05">
            <w:pPr>
              <w:spacing w:after="0"/>
            </w:pPr>
          </w:p>
          <w:p w14:paraId="2FDEE822" w14:textId="5C60BC21" w:rsidR="00426288" w:rsidRPr="009A3D72" w:rsidRDefault="00EA2742" w:rsidP="00573B05">
            <w:pPr>
              <w:spacing w:after="0"/>
            </w:pPr>
            <w:r>
              <w:t>Thank you for your support!</w:t>
            </w:r>
          </w:p>
        </w:tc>
        <w:tc>
          <w:tcPr>
            <w:tcW w:w="713" w:type="dxa"/>
          </w:tcPr>
          <w:p w14:paraId="157C3C5E" w14:textId="77777777" w:rsidR="00FF4008" w:rsidRDefault="00FF4008"/>
        </w:tc>
        <w:tc>
          <w:tcPr>
            <w:tcW w:w="487" w:type="dxa"/>
          </w:tcPr>
          <w:p w14:paraId="5A2497B9" w14:textId="3F6480EC" w:rsidR="00FF4008" w:rsidRDefault="00FF4008" w:rsidP="002D68FD">
            <w:pPr>
              <w:spacing w:after="0"/>
            </w:pPr>
          </w:p>
        </w:tc>
        <w:tc>
          <w:tcPr>
            <w:tcW w:w="4069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69"/>
            </w:tblGrid>
            <w:tr w:rsidR="00FF4008" w14:paraId="655CA932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7118BC6F" w14:textId="3D80CDA6" w:rsidR="00FF4008" w:rsidRPr="0089772F" w:rsidRDefault="00AA04AF" w:rsidP="002D68FD">
                  <w:pPr>
                    <w:pStyle w:val="Heading1"/>
                    <w:rPr>
                      <w:sz w:val="36"/>
                      <w:szCs w:val="36"/>
                      <w:u w:val="single"/>
                    </w:rPr>
                  </w:pPr>
                  <w:r w:rsidRPr="0089772F">
                    <w:rPr>
                      <w:sz w:val="36"/>
                      <w:szCs w:val="36"/>
                    </w:rPr>
                    <w:t>About Us</w:t>
                  </w:r>
                </w:p>
                <w:p w14:paraId="1F2CC0F1" w14:textId="5ED1A892" w:rsidR="004D17C7" w:rsidRDefault="00DD73A6" w:rsidP="002D68FD">
                  <w:pPr>
                    <w:spacing w:after="0"/>
                    <w:jc w:val="both"/>
                  </w:pPr>
                  <w:r>
                    <w:t>Flower Mound Animal</w:t>
                  </w:r>
                  <w:r w:rsidR="00426288">
                    <w:t xml:space="preserve"> Services enforces animal-related Flower Mound ordinances and works closely with local veterinarians to serve all</w:t>
                  </w:r>
                  <w:r>
                    <w:t xml:space="preserve"> of Flower Mound residents and p</w:t>
                  </w:r>
                  <w:r w:rsidR="00426288">
                    <w:t>ets.</w:t>
                  </w:r>
                </w:p>
                <w:p w14:paraId="2DFD64A8" w14:textId="52EBA4EF" w:rsidR="00FF4008" w:rsidRDefault="00166527" w:rsidP="002D68FD">
                  <w:pPr>
                    <w:pStyle w:val="Heading2"/>
                    <w:spacing w:after="0"/>
                  </w:pPr>
                  <w:r>
                    <w:t xml:space="preserve">Contact </w:t>
                  </w:r>
                  <w:r w:rsidRPr="002D68FD">
                    <w:rPr>
                      <w:szCs w:val="24"/>
                    </w:rPr>
                    <w:t>F</w:t>
                  </w:r>
                  <w:r w:rsidR="00561E5E" w:rsidRPr="002D68FD">
                    <w:rPr>
                      <w:szCs w:val="24"/>
                    </w:rPr>
                    <w:t>lower Mound Animal Services</w:t>
                  </w:r>
                </w:p>
                <w:p w14:paraId="3C6D7CC7" w14:textId="77777777" w:rsidR="002D68FD" w:rsidRDefault="002D68FD" w:rsidP="002D68FD">
                  <w:pPr>
                    <w:spacing w:after="0"/>
                  </w:pPr>
                  <w:r>
                    <w:t>Phone: 972-874-6390</w:t>
                  </w:r>
                </w:p>
                <w:p w14:paraId="115E3804" w14:textId="6A7F9CE2" w:rsidR="002D68FD" w:rsidRDefault="002D68FD" w:rsidP="002D68FD">
                  <w:pPr>
                    <w:spacing w:after="0"/>
                  </w:pPr>
                  <w:r>
                    <w:t>After Hours: 972-539-0525</w:t>
                  </w:r>
                </w:p>
                <w:p w14:paraId="19EC7611" w14:textId="77777777" w:rsidR="009F267E" w:rsidRDefault="009F267E" w:rsidP="002D68FD">
                  <w:pPr>
                    <w:spacing w:after="0"/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29"/>
                    <w:gridCol w:w="2030"/>
                  </w:tblGrid>
                  <w:tr w:rsidR="002D68FD" w14:paraId="62F2C3F0" w14:textId="77777777" w:rsidTr="002D68FD">
                    <w:tc>
                      <w:tcPr>
                        <w:tcW w:w="2029" w:type="dxa"/>
                      </w:tcPr>
                      <w:p w14:paraId="5D34A0A2" w14:textId="77777777" w:rsidR="002D68FD" w:rsidRPr="000D671C" w:rsidRDefault="002D68FD" w:rsidP="002D68FD">
                        <w:pPr>
                          <w:rPr>
                            <w:rFonts w:asciiTheme="majorHAnsi" w:hAnsiTheme="majorHAnsi"/>
                          </w:rPr>
                        </w:pPr>
                        <w:r w:rsidRPr="000D671C">
                          <w:rPr>
                            <w:rFonts w:asciiTheme="majorHAnsi" w:hAnsiTheme="majorHAnsi"/>
                            <w:u w:val="single"/>
                          </w:rPr>
                          <w:t>Mailing Address</w:t>
                        </w:r>
                        <w:proofErr w:type="gramStart"/>
                        <w:r w:rsidRPr="000D671C">
                          <w:rPr>
                            <w:rFonts w:asciiTheme="majorHAnsi" w:hAnsiTheme="majorHAnsi"/>
                          </w:rPr>
                          <w:t>:                                                    2121</w:t>
                        </w:r>
                        <w:proofErr w:type="gramEnd"/>
                        <w:r w:rsidRPr="000D671C">
                          <w:rPr>
                            <w:rFonts w:asciiTheme="majorHAnsi" w:hAnsiTheme="majorHAnsi"/>
                          </w:rPr>
                          <w:t xml:space="preserve"> Cross Timbers Rd.                                  Flower Mound, TX 75028</w:t>
                        </w:r>
                      </w:p>
                      <w:p w14:paraId="2BD3FD6A" w14:textId="77777777" w:rsidR="002D68FD" w:rsidRDefault="002D68FD" w:rsidP="002D68FD"/>
                    </w:tc>
                    <w:tc>
                      <w:tcPr>
                        <w:tcW w:w="2030" w:type="dxa"/>
                      </w:tcPr>
                      <w:p w14:paraId="3D6354D4" w14:textId="77777777" w:rsidR="002D68FD" w:rsidRPr="000D671C" w:rsidRDefault="002D68FD" w:rsidP="002D68FD">
                        <w:pPr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</w:pPr>
                        <w:r w:rsidRPr="000D671C">
                          <w:rPr>
                            <w:rFonts w:asciiTheme="majorHAnsi" w:hAnsiTheme="majorHAnsi"/>
                            <w:u w:val="single"/>
                          </w:rPr>
                          <w:t>Physical Address</w:t>
                        </w:r>
                        <w:proofErr w:type="gramStart"/>
                        <w:r w:rsidRPr="000D671C">
                          <w:rPr>
                            <w:rFonts w:asciiTheme="majorHAnsi" w:hAnsiTheme="majorHAnsi"/>
                          </w:rPr>
                          <w:t xml:space="preserve">:                                                  </w:t>
                        </w:r>
                        <w:r w:rsidRPr="000D671C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3950</w:t>
                        </w:r>
                        <w:proofErr w:type="gramEnd"/>
                        <w:r w:rsidRPr="000D671C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 xml:space="preserve"> Justin Rd.</w:t>
                        </w:r>
                        <w:r w:rsidRPr="000D671C">
                          <w:rPr>
                            <w:rFonts w:asciiTheme="majorHAnsi" w:eastAsia="Times New Roman" w:hAnsiTheme="majorHAnsi" w:cs="Times New Roman"/>
                            <w:color w:val="3E2D01"/>
                            <w:lang w:eastAsia="en-US"/>
                          </w:rPr>
                          <w:br/>
                        </w:r>
                        <w:r w:rsidRPr="000D671C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 xml:space="preserve">Flower Mound, TX </w:t>
                        </w:r>
                      </w:p>
                      <w:p w14:paraId="7EAD8C78" w14:textId="26BA1538" w:rsidR="002D68FD" w:rsidRDefault="002D68FD" w:rsidP="002D68FD">
                        <w:r w:rsidRPr="000D671C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(</w:t>
                        </w:r>
                        <w:proofErr w:type="gramStart"/>
                        <w:r w:rsidRPr="000D671C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location</w:t>
                        </w:r>
                        <w:proofErr w:type="gramEnd"/>
                        <w:r w:rsidRPr="000D671C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 xml:space="preserve"> of the </w:t>
                        </w:r>
                        <w:r w:rsidRPr="000D671C">
                          <w:rPr>
                            <w:rFonts w:asciiTheme="majorHAnsi" w:eastAsia="Times New Roman" w:hAnsiTheme="majorHAnsi" w:cs="Times New Roman"/>
                            <w:b/>
                            <w:color w:val="3E2D01"/>
                            <w:shd w:val="clear" w:color="auto" w:fill="FFFFFF"/>
                            <w:lang w:eastAsia="en-US"/>
                          </w:rPr>
                          <w:t>Animal Adoption Center</w:t>
                        </w:r>
                        <w:r w:rsidRPr="000D671C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)</w:t>
                        </w:r>
                      </w:p>
                    </w:tc>
                  </w:tr>
                </w:tbl>
                <w:p w14:paraId="2ED6E994" w14:textId="77777777" w:rsidR="00BE66EC" w:rsidRDefault="00BE66EC" w:rsidP="002D68FD">
                  <w:pPr>
                    <w:spacing w:after="0"/>
                    <w:rPr>
                      <w:rFonts w:ascii="Georgia" w:eastAsia="Times New Roman" w:hAnsi="Georgia" w:cs="Times New Roman"/>
                      <w:b/>
                      <w:bCs/>
                      <w:color w:val="3E2D01"/>
                      <w:shd w:val="clear" w:color="auto" w:fill="FFFFFF"/>
                      <w:lang w:eastAsia="en-US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29"/>
                    <w:gridCol w:w="2030"/>
                  </w:tblGrid>
                  <w:tr w:rsidR="00BE66EC" w14:paraId="4A6610B0" w14:textId="77777777" w:rsidTr="00BE66EC">
                    <w:trPr>
                      <w:trHeight w:val="179"/>
                    </w:trPr>
                    <w:tc>
                      <w:tcPr>
                        <w:tcW w:w="2029" w:type="dxa"/>
                      </w:tcPr>
                      <w:p w14:paraId="21A1EB5E" w14:textId="39BD211A" w:rsidR="000D671C" w:rsidRPr="000D671C" w:rsidRDefault="000D671C" w:rsidP="000D671C">
                        <w:pPr>
                          <w:jc w:val="center"/>
                          <w:rPr>
                            <w:rFonts w:asciiTheme="majorHAnsi" w:eastAsia="Times New Roman" w:hAnsiTheme="majorHAnsi" w:cs="Times New Roman"/>
                            <w:b/>
                            <w:bCs/>
                            <w:color w:val="3E2D01"/>
                            <w:shd w:val="clear" w:color="auto" w:fill="FFFFFF"/>
                            <w:lang w:eastAsia="en-US"/>
                          </w:rPr>
                        </w:pPr>
                        <w:r w:rsidRPr="000D671C">
                          <w:rPr>
                            <w:rFonts w:asciiTheme="majorHAnsi" w:eastAsia="Times New Roman" w:hAnsiTheme="majorHAnsi" w:cs="Times New Roman"/>
                            <w:b/>
                            <w:bCs/>
                            <w:color w:val="3E2D01"/>
                            <w:shd w:val="clear" w:color="auto" w:fill="FFFFFF"/>
                            <w:lang w:eastAsia="en-US"/>
                          </w:rPr>
                          <w:t>Animal Adoption Center</w:t>
                        </w:r>
                      </w:p>
                      <w:p w14:paraId="5EB1C196" w14:textId="087F40EA" w:rsidR="00BE66EC" w:rsidRDefault="00BE66EC" w:rsidP="000D671C">
                        <w:pPr>
                          <w:jc w:val="center"/>
                          <w:rPr>
                            <w:rFonts w:ascii="Georgia" w:eastAsia="Times New Roman" w:hAnsi="Georgia" w:cs="Times New Roman"/>
                            <w:b/>
                            <w:bCs/>
                            <w:color w:val="3E2D01"/>
                            <w:shd w:val="clear" w:color="auto" w:fill="FFFFFF"/>
                            <w:lang w:eastAsia="en-US"/>
                          </w:rPr>
                        </w:pPr>
                        <w:r w:rsidRPr="00E21D99">
                          <w:rPr>
                            <w:rFonts w:asciiTheme="majorHAnsi" w:eastAsia="Times New Roman" w:hAnsiTheme="majorHAnsi" w:cs="Times New Roman"/>
                            <w:b/>
                            <w:bCs/>
                            <w:color w:val="3E2D01"/>
                            <w:shd w:val="clear" w:color="auto" w:fill="FFFFFF"/>
                            <w:lang w:eastAsia="en-US"/>
                          </w:rPr>
                          <w:t>Hours of Operation</w:t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lang w:eastAsia="en-US"/>
                          </w:rPr>
                          <w:br/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Monday - Friday</w:t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lang w:eastAsia="en-US"/>
                          </w:rPr>
                          <w:br/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9 a.m. - 5 p.m.</w:t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lang w:eastAsia="en-US"/>
                          </w:rPr>
                          <w:br/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Saturday</w:t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lang w:eastAsia="en-US"/>
                          </w:rPr>
                          <w:br/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10 a.m. - 3 p.m.</w:t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lang w:eastAsia="en-US"/>
                          </w:rPr>
                          <w:br/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Sunday</w:t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lang w:eastAsia="en-US"/>
                          </w:rPr>
                          <w:br/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Closed</w:t>
                        </w:r>
                      </w:p>
                    </w:tc>
                    <w:tc>
                      <w:tcPr>
                        <w:tcW w:w="2030" w:type="dxa"/>
                      </w:tcPr>
                      <w:p w14:paraId="06F65380" w14:textId="7031981F" w:rsidR="000D671C" w:rsidRPr="000D671C" w:rsidRDefault="000D671C" w:rsidP="000D671C">
                        <w:pPr>
                          <w:jc w:val="center"/>
                          <w:rPr>
                            <w:rFonts w:asciiTheme="majorHAnsi" w:eastAsia="Times New Roman" w:hAnsiTheme="majorHAnsi" w:cs="Times New Roman"/>
                            <w:b/>
                            <w:bCs/>
                            <w:color w:val="3E2D01"/>
                            <w:shd w:val="clear" w:color="auto" w:fill="FFFFFF"/>
                            <w:lang w:eastAsia="en-US"/>
                          </w:rPr>
                        </w:pPr>
                        <w:r w:rsidRPr="00E21D99">
                          <w:rPr>
                            <w:rFonts w:asciiTheme="majorHAnsi" w:eastAsia="Times New Roman" w:hAnsiTheme="majorHAnsi" w:cs="Times New Roman"/>
                            <w:b/>
                            <w:bCs/>
                            <w:color w:val="3E2D01"/>
                            <w:shd w:val="clear" w:color="auto" w:fill="FFFFFF"/>
                            <w:lang w:eastAsia="en-US"/>
                          </w:rPr>
                          <w:t>Animal Services Officer </w:t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b/>
                            <w:bCs/>
                            <w:color w:val="3E2D01"/>
                            <w:shd w:val="clear" w:color="auto" w:fill="FFFFFF"/>
                            <w:lang w:eastAsia="en-US"/>
                          </w:rPr>
                          <w:br/>
                          <w:t>On Duty Hours</w:t>
                        </w:r>
                      </w:p>
                      <w:p w14:paraId="5C0F0389" w14:textId="17508476" w:rsidR="00BE66EC" w:rsidRPr="000D671C" w:rsidRDefault="000D671C" w:rsidP="000D671C">
                        <w:pPr>
                          <w:jc w:val="center"/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</w:pP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 xml:space="preserve">Monday </w:t>
                        </w:r>
                        <w:r w:rsidRPr="000D671C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–</w:t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 xml:space="preserve"> Friday</w:t>
                        </w:r>
                      </w:p>
                      <w:p w14:paraId="645C77A0" w14:textId="32EE048E" w:rsidR="000D671C" w:rsidRDefault="000D671C" w:rsidP="000D671C">
                        <w:pPr>
                          <w:jc w:val="center"/>
                          <w:rPr>
                            <w:rFonts w:ascii="Georgia" w:eastAsia="Times New Roman" w:hAnsi="Georgia" w:cs="Times New Roman"/>
                            <w:b/>
                            <w:bCs/>
                            <w:color w:val="3E2D01"/>
                            <w:shd w:val="clear" w:color="auto" w:fill="FFFFFF"/>
                            <w:lang w:eastAsia="en-US"/>
                          </w:rPr>
                        </w:pP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7 a.m. to 8 p.m. </w:t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lang w:eastAsia="en-US"/>
                          </w:rPr>
                          <w:br/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lang w:eastAsia="en-US"/>
                          </w:rPr>
                          <w:br/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Saturday &amp; Sunday</w:t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lang w:eastAsia="en-US"/>
                          </w:rPr>
                          <w:br/>
                        </w:r>
                        <w:r w:rsidRPr="00E21D99">
                          <w:rPr>
                            <w:rFonts w:asciiTheme="majorHAnsi" w:eastAsia="Times New Roman" w:hAnsiTheme="majorHAnsi" w:cs="Times New Roman"/>
                            <w:color w:val="3E2D01"/>
                            <w:shd w:val="clear" w:color="auto" w:fill="FFFFFF"/>
                            <w:lang w:eastAsia="en-US"/>
                          </w:rPr>
                          <w:t>8 a.m. to 4 p.m.</w:t>
                        </w:r>
                      </w:p>
                    </w:tc>
                  </w:tr>
                </w:tbl>
                <w:p w14:paraId="04B690B4" w14:textId="7BC04AAF" w:rsidR="00E21D99" w:rsidRPr="00E21D99" w:rsidRDefault="00E21D99" w:rsidP="002D68FD">
                  <w:pPr>
                    <w:spacing w:after="0"/>
                    <w:rPr>
                      <w:rFonts w:eastAsia="Times New Roman" w:cs="Times New Roman"/>
                      <w:bCs/>
                      <w:color w:val="3E2D01"/>
                      <w:shd w:val="clear" w:color="auto" w:fill="FFFFFF"/>
                      <w:lang w:eastAsia="en-US"/>
                    </w:rPr>
                  </w:pPr>
                </w:p>
                <w:p w14:paraId="3C894265" w14:textId="3F15370D" w:rsidR="00561E5E" w:rsidRDefault="00561E5E" w:rsidP="002D68FD">
                  <w:pPr>
                    <w:spacing w:after="0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DC50945" wp14:editId="2BEDB26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414020</wp:posOffset>
                            </wp:positionV>
                            <wp:extent cx="2628900" cy="1485900"/>
                            <wp:effectExtent l="0" t="0" r="0" b="12700"/>
                            <wp:wrapSquare wrapText="bothSides"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6289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6996469" w14:textId="15ADBC6E" w:rsidR="00561E5E" w:rsidRPr="00561E5E" w:rsidRDefault="00561E5E" w:rsidP="00561E5E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eastAsia="Times New Roman" w:hAnsi="Times New Roman" w:cs="Times New Roman"/>
                                            <w:color w:val="auto"/>
                                            <w:sz w:val="24"/>
                                            <w:szCs w:val="24"/>
                                            <w:lang w:eastAsia="en-US"/>
                                          </w:rPr>
                                        </w:pPr>
                                        <w:r w:rsidRPr="00561E5E">
                                          <w:rPr>
                                            <w:rFonts w:ascii="Times New Roman" w:eastAsia="Times New Roman" w:hAnsi="Times New Roman" w:cs="Times New Roman"/>
                                            <w:color w:val="auto"/>
                                            <w:sz w:val="24"/>
                                            <w:szCs w:val="24"/>
                                            <w:lang w:eastAsia="en-US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4DC50945"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_x0020_Box_x0020_5" o:spid="_x0000_s1026" type="#_x0000_t202" style="position:absolute;margin-left:0;margin-top:32.6pt;width:207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" filled="f" stroked="f">
                            <v:textbox>
                              <w:txbxContent>
                                <w:p w14:paraId="16996469" w14:textId="15ADBC6E" w:rsidR="00561E5E" w:rsidRPr="00561E5E" w:rsidRDefault="00561E5E" w:rsidP="00561E5E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561E5E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eastAsia="en-US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14:paraId="6D0B4B82" w14:textId="7118663A" w:rsidR="00561E5E" w:rsidRDefault="00561E5E" w:rsidP="002D68FD">
                  <w:pPr>
                    <w:spacing w:after="0"/>
                  </w:pPr>
                </w:p>
              </w:tc>
            </w:tr>
            <w:tr w:rsidR="00FF4008" w14:paraId="2812CE46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973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5"/>
                    <w:gridCol w:w="284"/>
                    <w:gridCol w:w="2478"/>
                  </w:tblGrid>
                  <w:tr w:rsidR="00FF4008" w14:paraId="6CA20FBA" w14:textId="77777777" w:rsidTr="004747A3">
                    <w:trPr>
                      <w:trHeight w:val="864"/>
                    </w:trPr>
                    <w:sdt>
                      <w:sdt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7" w:type="pct"/>
                            <w:vAlign w:val="center"/>
                          </w:tcPr>
                          <w:p w14:paraId="2ED3BD74" w14:textId="304CF5ED" w:rsidR="00FF4008" w:rsidRDefault="004747A3" w:rsidP="002D68FD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3835FFD" wp14:editId="7046E729">
                                  <wp:extent cx="799862" cy="523189"/>
                                  <wp:effectExtent l="0" t="0" r="0" b="1079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MAS bumper sticke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335" cy="562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1" w:type="pct"/>
                      </w:tcPr>
                      <w:p w14:paraId="0C17E043" w14:textId="77777777" w:rsidR="00FF4008" w:rsidRPr="004747A3" w:rsidRDefault="00FF4008" w:rsidP="002D68FD">
                        <w:pPr>
                          <w:spacing w:after="0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063" w:type="pct"/>
                      </w:tcPr>
                      <w:sdt>
                        <w:sdtPr>
                          <w:rPr>
                            <w:sz w:val="22"/>
                            <w:szCs w:val="22"/>
                          </w:rPr>
                          <w:alias w:val="Company"/>
                          <w:tag w:val=""/>
                          <w:id w:val="1621798997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14:paraId="0B032B02" w14:textId="4A4A7FA0" w:rsidR="00FF4008" w:rsidRPr="004747A3" w:rsidRDefault="002D68FD" w:rsidP="002D68FD">
                            <w:pPr>
                              <w:pStyle w:val="Company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Flower mound Animal services &amp; Animal Adoption Center</w:t>
                            </w:r>
                          </w:p>
                        </w:sdtContent>
                      </w:sdt>
                      <w:p w14:paraId="139595D7" w14:textId="0E803285" w:rsidR="00FD3FCF" w:rsidRPr="004747A3" w:rsidRDefault="00FD3FCF" w:rsidP="002D68FD">
                        <w:pPr>
                          <w:pStyle w:val="Foo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0423C5F" w14:textId="3CAA3774" w:rsidR="00FF4008" w:rsidRDefault="00FF4008" w:rsidP="002D68FD">
                  <w:pPr>
                    <w:spacing w:after="0"/>
                  </w:pPr>
                </w:p>
              </w:tc>
            </w:tr>
          </w:tbl>
          <w:p w14:paraId="74800B06" w14:textId="77777777" w:rsidR="00FF4008" w:rsidRDefault="00FF4008" w:rsidP="002D68FD">
            <w:pPr>
              <w:spacing w:after="0"/>
            </w:pPr>
          </w:p>
        </w:tc>
        <w:tc>
          <w:tcPr>
            <w:tcW w:w="720" w:type="dxa"/>
          </w:tcPr>
          <w:p w14:paraId="6F33DCD6" w14:textId="77777777" w:rsidR="00FF4008" w:rsidRDefault="00FF4008"/>
        </w:tc>
        <w:tc>
          <w:tcPr>
            <w:tcW w:w="720" w:type="dxa"/>
          </w:tcPr>
          <w:p w14:paraId="33AC0118" w14:textId="7408979C" w:rsidR="00FF4008" w:rsidRDefault="00FF4008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FF4008" w14:paraId="2B78D929" w14:textId="77777777">
              <w:trPr>
                <w:trHeight w:hRule="exact" w:val="5760"/>
              </w:trPr>
              <w:sdt>
                <w:sdt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14:paraId="68B2B93A" w14:textId="0A918AA8" w:rsidR="00FF4008" w:rsidRDefault="00E21D99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C8109B4" wp14:editId="6CDBF300">
                            <wp:extent cx="2483485" cy="1396839"/>
                            <wp:effectExtent l="0" t="0" r="5715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Animal Shelter Imag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196" cy="1400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FF4008" w14:paraId="03DAA4F9" w14:textId="77777777" w:rsidTr="00561E5E">
              <w:trPr>
                <w:trHeight w:hRule="exact" w:val="100"/>
              </w:trPr>
              <w:tc>
                <w:tcPr>
                  <w:tcW w:w="5000" w:type="pct"/>
                </w:tcPr>
                <w:p w14:paraId="562FD3BC" w14:textId="77777777" w:rsidR="00FF4008" w:rsidRDefault="00FF4008"/>
              </w:tc>
            </w:tr>
            <w:tr w:rsidR="00FF4008" w14:paraId="367B3E46" w14:textId="77777777">
              <w:trPr>
                <w:trHeight w:hRule="exact" w:val="3240"/>
              </w:trPr>
              <w:sdt>
                <w:sdtPr>
                  <w:rPr>
                    <w:sz w:val="40"/>
                    <w:szCs w:val="40"/>
                  </w:rPr>
                  <w:alias w:val="Company"/>
                  <w:tag w:val=""/>
                  <w:id w:val="1477263083"/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14:paraId="75F7977B" w14:textId="00DADC62" w:rsidR="00FF4008" w:rsidRDefault="00561E5E" w:rsidP="002D68FD">
                      <w:pPr>
                        <w:pStyle w:val="Title"/>
                        <w:jc w:val="right"/>
                      </w:pPr>
                      <w:r w:rsidRPr="002D68FD">
                        <w:rPr>
                          <w:sz w:val="40"/>
                          <w:szCs w:val="40"/>
                        </w:rPr>
                        <w:t>F</w:t>
                      </w:r>
                      <w:r w:rsidR="002D68FD" w:rsidRPr="002D68FD">
                        <w:rPr>
                          <w:sz w:val="40"/>
                          <w:szCs w:val="40"/>
                        </w:rPr>
                        <w:t xml:space="preserve">lower mound </w:t>
                      </w:r>
                      <w:r w:rsidR="00607F2B" w:rsidRPr="002D68FD">
                        <w:rPr>
                          <w:sz w:val="40"/>
                          <w:szCs w:val="40"/>
                        </w:rPr>
                        <w:t>Animal services</w:t>
                      </w:r>
                      <w:r w:rsidR="002D68FD" w:rsidRPr="002D68FD">
                        <w:rPr>
                          <w:sz w:val="40"/>
                          <w:szCs w:val="40"/>
                        </w:rPr>
                        <w:t xml:space="preserve"> &amp; Animal Adoption Center</w:t>
                      </w:r>
                    </w:p>
                  </w:tc>
                </w:sdtContent>
              </w:sdt>
            </w:tr>
            <w:tr w:rsidR="00FF4008" w14:paraId="6CE90A0D" w14:textId="77777777" w:rsidTr="00561E5E">
              <w:trPr>
                <w:trHeight w:hRule="exact" w:val="1818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14:paraId="61BC4D9A" w14:textId="77777777" w:rsidR="00FE177F" w:rsidRDefault="00FE177F" w:rsidP="009A3D72">
                  <w:pPr>
                    <w:pStyle w:val="Subtitle"/>
                    <w:rPr>
                      <w:i w:val="0"/>
                      <w:sz w:val="22"/>
                      <w:szCs w:val="22"/>
                    </w:rPr>
                  </w:pPr>
                </w:p>
                <w:p w14:paraId="3110CF2F" w14:textId="55FC9310" w:rsidR="00FE177F" w:rsidRPr="00FE177F" w:rsidRDefault="00EE7872" w:rsidP="00FE177F">
                  <w:pPr>
                    <w:pStyle w:val="Subtitle"/>
                    <w:ind w:left="0"/>
                    <w:jc w:val="center"/>
                    <w:rPr>
                      <w:i w:val="0"/>
                      <w:sz w:val="22"/>
                      <w:szCs w:val="22"/>
                    </w:rPr>
                  </w:pPr>
                  <w:hyperlink r:id="rId13" w:history="1">
                    <w:r w:rsidR="00FE177F" w:rsidRPr="00B11F30">
                      <w:rPr>
                        <w:rStyle w:val="Hyperlink"/>
                        <w:i w:val="0"/>
                        <w:sz w:val="22"/>
                        <w:szCs w:val="22"/>
                      </w:rPr>
                      <w:t>www.flower-mound.com</w:t>
                    </w:r>
                  </w:hyperlink>
                  <w:proofErr w:type="gramStart"/>
                  <w:r w:rsidR="00FE177F">
                    <w:rPr>
                      <w:i w:val="0"/>
                      <w:sz w:val="22"/>
                      <w:szCs w:val="22"/>
                    </w:rPr>
                    <w:t xml:space="preserve">               </w:t>
                  </w:r>
                  <w:r w:rsidR="00FE177F" w:rsidRPr="00FE177F">
                    <w:rPr>
                      <w:rFonts w:asciiTheme="majorHAnsi" w:hAnsiTheme="majorHAnsi"/>
                      <w:i w:val="0"/>
                      <w:color w:val="595959" w:themeColor="text1" w:themeTint="A6"/>
                    </w:rPr>
                    <w:t>select</w:t>
                  </w:r>
                  <w:proofErr w:type="gramEnd"/>
                  <w:r w:rsidR="00FE177F" w:rsidRPr="00FE177F">
                    <w:rPr>
                      <w:rFonts w:asciiTheme="majorHAnsi" w:hAnsiTheme="majorHAnsi"/>
                      <w:i w:val="0"/>
                      <w:color w:val="595959" w:themeColor="text1" w:themeTint="A6"/>
                    </w:rPr>
                    <w:t xml:space="preserve"> Animal Services</w:t>
                  </w:r>
                </w:p>
              </w:tc>
            </w:tr>
          </w:tbl>
          <w:p w14:paraId="4333759B" w14:textId="77777777" w:rsidR="00FF4008" w:rsidRDefault="00FF4008"/>
        </w:tc>
      </w:tr>
    </w:tbl>
    <w:p w14:paraId="5D246D87" w14:textId="2EA273AA" w:rsidR="00FF4008" w:rsidRDefault="0089772F">
      <w:pPr>
        <w:pStyle w:val="NoSpacing"/>
      </w:pPr>
      <w:r>
        <w:t xml:space="preserve">  </w:t>
      </w:r>
    </w:p>
    <w:tbl>
      <w:tblPr>
        <w:tblStyle w:val="TableLayout"/>
        <w:tblW w:w="13950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20"/>
        <w:gridCol w:w="4473"/>
        <w:gridCol w:w="187"/>
        <w:gridCol w:w="5040"/>
        <w:gridCol w:w="4230"/>
      </w:tblGrid>
      <w:tr w:rsidR="00B40B81" w14:paraId="6B98B988" w14:textId="0630090E" w:rsidTr="009F267E">
        <w:trPr>
          <w:trHeight w:val="10881"/>
          <w:jc w:val="center"/>
        </w:trPr>
        <w:tc>
          <w:tcPr>
            <w:tcW w:w="20" w:type="dxa"/>
          </w:tcPr>
          <w:p w14:paraId="7FD12874" w14:textId="77777777" w:rsidR="00B40B81" w:rsidRDefault="00B40B81"/>
        </w:tc>
        <w:tc>
          <w:tcPr>
            <w:tcW w:w="4473" w:type="dxa"/>
          </w:tcPr>
          <w:p w14:paraId="304EBD55" w14:textId="77777777" w:rsidR="006750E5" w:rsidRDefault="006750E5" w:rsidP="006750E5">
            <w:pPr>
              <w:pStyle w:val="Heading2"/>
              <w:spacing w:before="0"/>
              <w:rPr>
                <w:rStyle w:val="Heading2Char"/>
                <w:b/>
              </w:rPr>
            </w:pPr>
          </w:p>
          <w:p w14:paraId="1609D657" w14:textId="34B5C602" w:rsidR="00B40B81" w:rsidRDefault="00B40B81" w:rsidP="006750E5">
            <w:pPr>
              <w:pStyle w:val="Heading2"/>
              <w:spacing w:before="200"/>
              <w:rPr>
                <w:rStyle w:val="Heading2Char"/>
                <w:b/>
              </w:rPr>
            </w:pPr>
            <w:r w:rsidRPr="00426288">
              <w:rPr>
                <w:rStyle w:val="Heading2Char"/>
                <w:b/>
              </w:rPr>
              <w:t>What</w:t>
            </w:r>
            <w:r>
              <w:rPr>
                <w:rStyle w:val="Heading2Char"/>
                <w:b/>
              </w:rPr>
              <w:t xml:space="preserve"> does Flower Mound Animal Services do for the community?</w:t>
            </w:r>
          </w:p>
          <w:p w14:paraId="1270862C" w14:textId="4F36D163" w:rsidR="00B40B81" w:rsidRDefault="00B40B81" w:rsidP="000B019C">
            <w:r>
              <w:t>Headquartered in Flower Mound’s Animal Adoption Center, the Flower Mound Animal Services division provides the following services:</w:t>
            </w:r>
          </w:p>
          <w:p w14:paraId="01D8132A" w14:textId="77777777" w:rsidR="00B40B81" w:rsidRDefault="00B40B81" w:rsidP="000B019C">
            <w:pPr>
              <w:pStyle w:val="ListParagraph"/>
              <w:numPr>
                <w:ilvl w:val="0"/>
                <w:numId w:val="9"/>
              </w:numPr>
            </w:pPr>
            <w:r>
              <w:t>Adoption opportunities</w:t>
            </w:r>
          </w:p>
          <w:p w14:paraId="653B1119" w14:textId="77777777" w:rsidR="00B40B81" w:rsidRDefault="00B40B81" w:rsidP="000B019C">
            <w:pPr>
              <w:pStyle w:val="ListParagraph"/>
              <w:numPr>
                <w:ilvl w:val="0"/>
                <w:numId w:val="9"/>
              </w:numPr>
            </w:pPr>
            <w:r>
              <w:t>Pet registrations</w:t>
            </w:r>
          </w:p>
          <w:p w14:paraId="457BF721" w14:textId="77777777" w:rsidR="00B40B81" w:rsidRDefault="00B40B81" w:rsidP="000B019C">
            <w:pPr>
              <w:pStyle w:val="ListParagraph"/>
              <w:numPr>
                <w:ilvl w:val="0"/>
                <w:numId w:val="9"/>
              </w:numPr>
            </w:pPr>
            <w:r>
              <w:t>Educational materials</w:t>
            </w:r>
          </w:p>
          <w:p w14:paraId="29CAD775" w14:textId="73738A80" w:rsidR="00B40B81" w:rsidRDefault="00B40B81" w:rsidP="004D17C7">
            <w:pPr>
              <w:pStyle w:val="ListParagraph"/>
              <w:numPr>
                <w:ilvl w:val="0"/>
                <w:numId w:val="9"/>
              </w:numPr>
            </w:pPr>
            <w:r>
              <w:t>24-hour response to animal-related calls including dangerous or wild animal encounters, animal bites, livestock or injured animals in the roadway.</w:t>
            </w:r>
          </w:p>
          <w:p w14:paraId="17B63FA8" w14:textId="704C40D2" w:rsidR="00B40B81" w:rsidRPr="00E21D99" w:rsidRDefault="00B40B81" w:rsidP="00E21D99">
            <w:r w:rsidRPr="004D17C7">
              <w:t xml:space="preserve">The Animal Services division also enforces animal-related Flower Mound ordinances and works closely with local veterinarians to serve all </w:t>
            </w:r>
            <w:r>
              <w:t>Flower Mound residents and pets.</w:t>
            </w:r>
          </w:p>
          <w:p w14:paraId="582158B8" w14:textId="77777777" w:rsidR="00B40B81" w:rsidRDefault="00B40B81" w:rsidP="00561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14:paraId="45B4D531" w14:textId="4AFA1BBF" w:rsidR="00B40B81" w:rsidRDefault="00B40B81" w:rsidP="00561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8075D21" wp14:editId="04F899C4">
                  <wp:extent cx="2045335" cy="2554204"/>
                  <wp:effectExtent l="0" t="0" r="12065" b="1143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4-13 at 8.09.22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79" cy="257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38561" w14:textId="72BECE97" w:rsidR="00B40B81" w:rsidRDefault="00B40B81" w:rsidP="00561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14:paraId="4C7D3870" w14:textId="1697C2BC" w:rsidR="00B40B81" w:rsidRPr="00561E5E" w:rsidRDefault="00B40B81" w:rsidP="00F33B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87" w:type="dxa"/>
          </w:tcPr>
          <w:p w14:paraId="24F88EF0" w14:textId="77777777" w:rsidR="00B40B81" w:rsidRDefault="00B40B81"/>
        </w:tc>
        <w:tc>
          <w:tcPr>
            <w:tcW w:w="5040" w:type="dxa"/>
          </w:tcPr>
          <w:p w14:paraId="39084F5C" w14:textId="77777777" w:rsidR="006750E5" w:rsidRDefault="00EE7872" w:rsidP="006750E5">
            <w:sdt>
              <w:sdtPr>
                <w:id w:val="-1941750188"/>
                <w:picture/>
              </w:sdtPr>
              <w:sdtEndPr/>
              <w:sdtContent/>
            </w:sdt>
          </w:p>
          <w:p w14:paraId="67B697D6" w14:textId="289C6E3D" w:rsidR="00B40B81" w:rsidRPr="00FE177F" w:rsidRDefault="00B40B81" w:rsidP="006750E5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0D671C">
              <w:rPr>
                <w:b/>
              </w:rPr>
              <w:t xml:space="preserve">Did you </w:t>
            </w:r>
            <w:proofErr w:type="gramStart"/>
            <w:r w:rsidRPr="000D671C">
              <w:rPr>
                <w:b/>
              </w:rPr>
              <w:t>know…</w:t>
            </w:r>
            <w:proofErr w:type="gramEnd"/>
            <w:r w:rsidRPr="00FE177F">
              <w:rPr>
                <w:rFonts w:ascii="Georgia" w:eastAsia="Times New Roman" w:hAnsi="Georgia" w:cs="Times New Roman"/>
                <w:color w:val="3E2D01"/>
                <w:shd w:val="clear" w:color="auto" w:fill="FFFFFF"/>
                <w:lang w:eastAsia="en-US"/>
              </w:rPr>
              <w:t xml:space="preserve"> Town of Flower Mound ordinances require that all pets be registered annually</w:t>
            </w:r>
            <w:r>
              <w:rPr>
                <w:rFonts w:ascii="Georgia" w:eastAsia="Times New Roman" w:hAnsi="Georgia" w:cs="Times New Roman"/>
                <w:color w:val="3E2D01"/>
                <w:shd w:val="clear" w:color="auto" w:fill="FFFFFF"/>
                <w:lang w:eastAsia="en-US"/>
              </w:rPr>
              <w:t>?</w:t>
            </w:r>
          </w:p>
          <w:p w14:paraId="62EBD7E3" w14:textId="143DF1D4" w:rsidR="00B40B81" w:rsidRPr="00F1183D" w:rsidRDefault="00B40B81" w:rsidP="006750E5">
            <w:r>
              <w:t>To find this and additional important information, go to their website at:</w:t>
            </w:r>
          </w:p>
          <w:p w14:paraId="0CC615EE" w14:textId="77777777" w:rsidR="00B40B81" w:rsidRPr="0089772F" w:rsidRDefault="00EE7872" w:rsidP="006750E5">
            <w:pPr>
              <w:pStyle w:val="Heading1"/>
              <w:jc w:val="center"/>
              <w:rPr>
                <w:rStyle w:val="Heading1Char"/>
                <w:sz w:val="32"/>
                <w:szCs w:val="32"/>
              </w:rPr>
            </w:pPr>
            <w:hyperlink r:id="rId15" w:history="1">
              <w:r w:rsidR="00B40B81" w:rsidRPr="0089772F">
                <w:rPr>
                  <w:rStyle w:val="Hyperlink"/>
                  <w:sz w:val="32"/>
                  <w:szCs w:val="32"/>
                </w:rPr>
                <w:t>www.flower-mound.com</w:t>
              </w:r>
            </w:hyperlink>
          </w:p>
          <w:p w14:paraId="2644059B" w14:textId="77777777" w:rsidR="00B40B81" w:rsidRDefault="00B40B81" w:rsidP="006750E5">
            <w:pPr>
              <w:jc w:val="center"/>
            </w:pPr>
            <w:proofErr w:type="gramStart"/>
            <w:r>
              <w:t>select</w:t>
            </w:r>
            <w:proofErr w:type="gramEnd"/>
            <w:r>
              <w:t xml:space="preserve"> Animal Services</w:t>
            </w:r>
          </w:p>
          <w:p w14:paraId="1A97E35A" w14:textId="77777777" w:rsidR="00B40B81" w:rsidRDefault="00B40B81" w:rsidP="006750E5">
            <w:pPr>
              <w:pStyle w:val="ListParagraph"/>
              <w:numPr>
                <w:ilvl w:val="0"/>
                <w:numId w:val="7"/>
              </w:numPr>
            </w:pPr>
            <w:r>
              <w:t>Adoption information</w:t>
            </w:r>
          </w:p>
          <w:p w14:paraId="4FF9B794" w14:textId="77777777" w:rsidR="00B40B81" w:rsidRDefault="00B40B81" w:rsidP="006750E5">
            <w:pPr>
              <w:pStyle w:val="ListParagraph"/>
              <w:numPr>
                <w:ilvl w:val="0"/>
                <w:numId w:val="7"/>
              </w:numPr>
            </w:pPr>
            <w:r>
              <w:t>Animal Bite information</w:t>
            </w:r>
          </w:p>
          <w:p w14:paraId="3A049856" w14:textId="77777777" w:rsidR="00B40B81" w:rsidRDefault="00B40B81" w:rsidP="006750E5">
            <w:pPr>
              <w:pStyle w:val="ListParagraph"/>
              <w:numPr>
                <w:ilvl w:val="0"/>
                <w:numId w:val="7"/>
              </w:numPr>
            </w:pPr>
            <w:r>
              <w:t>Animal Impoundment</w:t>
            </w:r>
          </w:p>
          <w:p w14:paraId="5D54E079" w14:textId="2773196D" w:rsidR="00B40B81" w:rsidRDefault="00B40B81" w:rsidP="006750E5">
            <w:pPr>
              <w:pStyle w:val="ListParagraph"/>
              <w:numPr>
                <w:ilvl w:val="0"/>
                <w:numId w:val="7"/>
              </w:numPr>
            </w:pPr>
            <w:r>
              <w:t>Animal Ordinances</w:t>
            </w:r>
          </w:p>
          <w:p w14:paraId="1C347BDE" w14:textId="77777777" w:rsidR="00B40B81" w:rsidRDefault="00B40B81" w:rsidP="006750E5">
            <w:pPr>
              <w:pStyle w:val="ListParagraph"/>
              <w:numPr>
                <w:ilvl w:val="0"/>
                <w:numId w:val="8"/>
              </w:numPr>
            </w:pPr>
            <w:r>
              <w:t>Animal Registration</w:t>
            </w:r>
          </w:p>
          <w:p w14:paraId="2480BB6F" w14:textId="77777777" w:rsidR="00B40B81" w:rsidRDefault="00B40B81" w:rsidP="006750E5">
            <w:pPr>
              <w:pStyle w:val="ListParagraph"/>
              <w:numPr>
                <w:ilvl w:val="0"/>
                <w:numId w:val="8"/>
              </w:numPr>
            </w:pPr>
            <w:r>
              <w:t>Barking Dogs</w:t>
            </w:r>
          </w:p>
          <w:p w14:paraId="79A3453F" w14:textId="77777777" w:rsidR="00B40B81" w:rsidRDefault="00B40B81" w:rsidP="006750E5">
            <w:pPr>
              <w:pStyle w:val="ListParagraph"/>
              <w:numPr>
                <w:ilvl w:val="0"/>
                <w:numId w:val="8"/>
              </w:numPr>
            </w:pPr>
            <w:r>
              <w:t>Education</w:t>
            </w:r>
          </w:p>
          <w:p w14:paraId="07A47D5F" w14:textId="77777777" w:rsidR="00B40B81" w:rsidRDefault="00B40B81" w:rsidP="006750E5">
            <w:pPr>
              <w:pStyle w:val="ListParagraph"/>
              <w:numPr>
                <w:ilvl w:val="1"/>
                <w:numId w:val="8"/>
              </w:numPr>
            </w:pPr>
            <w:r>
              <w:t>Extreme Weather Pet Info</w:t>
            </w:r>
          </w:p>
          <w:p w14:paraId="4C6A662D" w14:textId="77777777" w:rsidR="00B40B81" w:rsidRDefault="00B40B81" w:rsidP="006750E5">
            <w:pPr>
              <w:pStyle w:val="ListParagraph"/>
              <w:numPr>
                <w:ilvl w:val="1"/>
                <w:numId w:val="8"/>
              </w:numPr>
            </w:pPr>
            <w:r>
              <w:t>Free Literature Packet</w:t>
            </w:r>
          </w:p>
          <w:p w14:paraId="28DE9CD3" w14:textId="77777777" w:rsidR="00B40B81" w:rsidRDefault="00B40B81" w:rsidP="006750E5">
            <w:pPr>
              <w:pStyle w:val="ListParagraph"/>
              <w:numPr>
                <w:ilvl w:val="1"/>
                <w:numId w:val="8"/>
              </w:numPr>
            </w:pPr>
            <w:r>
              <w:t>Pet Poison prevention</w:t>
            </w:r>
          </w:p>
          <w:p w14:paraId="7F330146" w14:textId="77777777" w:rsidR="00B40B81" w:rsidRDefault="00B40B81" w:rsidP="006750E5">
            <w:pPr>
              <w:pStyle w:val="ListParagraph"/>
              <w:numPr>
                <w:ilvl w:val="1"/>
                <w:numId w:val="8"/>
              </w:numPr>
            </w:pPr>
            <w:r>
              <w:t>Free Animal Health brochures</w:t>
            </w:r>
          </w:p>
          <w:p w14:paraId="62C4C43A" w14:textId="77777777" w:rsidR="00B40B81" w:rsidRDefault="00B40B81" w:rsidP="006750E5">
            <w:pPr>
              <w:pStyle w:val="ListParagraph"/>
              <w:numPr>
                <w:ilvl w:val="1"/>
                <w:numId w:val="8"/>
              </w:numPr>
            </w:pPr>
            <w:r>
              <w:t>Wildlife issues</w:t>
            </w:r>
          </w:p>
          <w:p w14:paraId="31A8D131" w14:textId="77777777" w:rsidR="00B40B81" w:rsidRDefault="00B40B81" w:rsidP="006750E5">
            <w:pPr>
              <w:pStyle w:val="ListParagraph"/>
              <w:numPr>
                <w:ilvl w:val="0"/>
                <w:numId w:val="8"/>
              </w:numPr>
            </w:pPr>
            <w:r>
              <w:t>Forms</w:t>
            </w:r>
          </w:p>
          <w:p w14:paraId="346E22C3" w14:textId="77777777" w:rsidR="00B40B81" w:rsidRDefault="00B40B81" w:rsidP="006750E5">
            <w:pPr>
              <w:pStyle w:val="ListParagraph"/>
              <w:numPr>
                <w:ilvl w:val="0"/>
                <w:numId w:val="8"/>
              </w:numPr>
            </w:pPr>
            <w:r>
              <w:t>Links to:</w:t>
            </w:r>
          </w:p>
          <w:p w14:paraId="00386424" w14:textId="77777777" w:rsidR="00B40B81" w:rsidRDefault="00B40B81" w:rsidP="006750E5">
            <w:pPr>
              <w:pStyle w:val="ListParagraph"/>
              <w:numPr>
                <w:ilvl w:val="1"/>
                <w:numId w:val="8"/>
              </w:numPr>
            </w:pPr>
            <w:r>
              <w:t>TX Dept. of State Health Services</w:t>
            </w:r>
          </w:p>
          <w:p w14:paraId="0E666FA1" w14:textId="77777777" w:rsidR="00B40B81" w:rsidRDefault="00B40B81" w:rsidP="006750E5">
            <w:pPr>
              <w:pStyle w:val="ListParagraph"/>
              <w:numPr>
                <w:ilvl w:val="1"/>
                <w:numId w:val="8"/>
              </w:numPr>
            </w:pPr>
            <w:r>
              <w:t>TX Parks &amp; Wildlife</w:t>
            </w:r>
          </w:p>
          <w:p w14:paraId="0AD52FF6" w14:textId="77777777" w:rsidR="00B40B81" w:rsidRDefault="00B40B81" w:rsidP="006750E5">
            <w:pPr>
              <w:pStyle w:val="ListParagraph"/>
              <w:numPr>
                <w:ilvl w:val="1"/>
                <w:numId w:val="8"/>
              </w:numPr>
            </w:pPr>
            <w:r>
              <w:t>FEMA</w:t>
            </w:r>
          </w:p>
          <w:p w14:paraId="2F9DA241" w14:textId="77777777" w:rsidR="00B40B81" w:rsidRDefault="00B40B81" w:rsidP="006750E5">
            <w:pPr>
              <w:pStyle w:val="ListParagraph"/>
              <w:numPr>
                <w:ilvl w:val="0"/>
                <w:numId w:val="8"/>
              </w:numPr>
            </w:pPr>
            <w:r>
              <w:t>Local Wildlife Information</w:t>
            </w:r>
          </w:p>
          <w:p w14:paraId="4D6651E3" w14:textId="77777777" w:rsidR="00B40B81" w:rsidRDefault="00B40B81" w:rsidP="006750E5">
            <w:pPr>
              <w:pStyle w:val="ListParagraph"/>
              <w:numPr>
                <w:ilvl w:val="0"/>
                <w:numId w:val="8"/>
              </w:numPr>
            </w:pPr>
            <w:r>
              <w:t>Stray and lost animals</w:t>
            </w:r>
          </w:p>
          <w:p w14:paraId="69605F4F" w14:textId="77777777" w:rsidR="00B40B81" w:rsidRDefault="00B40B81" w:rsidP="006750E5">
            <w:pPr>
              <w:spacing w:after="0"/>
            </w:pPr>
            <w:r w:rsidRPr="004D17C7">
              <w:rPr>
                <w:b/>
                <w:sz w:val="24"/>
                <w:szCs w:val="24"/>
              </w:rPr>
              <w:t>Animal Adoption:</w:t>
            </w:r>
          </w:p>
          <w:p w14:paraId="31353E7B" w14:textId="2179E6DE" w:rsidR="00B40B81" w:rsidRDefault="00B40B81" w:rsidP="006750E5">
            <w:pPr>
              <w:spacing w:after="0"/>
            </w:pPr>
            <w:r>
              <w:t xml:space="preserve">Go online to </w:t>
            </w:r>
            <w:hyperlink r:id="rId16" w:history="1">
              <w:r w:rsidRPr="00B11F30">
                <w:rPr>
                  <w:rStyle w:val="Hyperlink"/>
                </w:rPr>
                <w:t>www.flower-mound.com</w:t>
              </w:r>
            </w:hyperlink>
            <w:r>
              <w:t xml:space="preserve"> for a list of dogs, cats, and other pets available for adoption at</w:t>
            </w:r>
            <w:r w:rsidR="006750E5">
              <w:t>:</w:t>
            </w:r>
          </w:p>
          <w:p w14:paraId="62AAB3EC" w14:textId="77777777" w:rsidR="00B40B81" w:rsidRDefault="00B40B81" w:rsidP="006750E5">
            <w:pPr>
              <w:spacing w:after="0"/>
              <w:jc w:val="center"/>
              <w:rPr>
                <w:b/>
              </w:rPr>
            </w:pPr>
            <w:r w:rsidRPr="00561E5E">
              <w:rPr>
                <w:b/>
              </w:rPr>
              <w:t>Flower Mound Adoption Center</w:t>
            </w:r>
          </w:p>
          <w:p w14:paraId="49C54A43" w14:textId="77777777" w:rsidR="00B40B81" w:rsidRPr="004D17C7" w:rsidRDefault="00B40B81" w:rsidP="006750E5">
            <w:pPr>
              <w:spacing w:after="0"/>
              <w:jc w:val="center"/>
              <w:rPr>
                <w:b/>
              </w:rPr>
            </w:pPr>
            <w:r w:rsidRPr="00561E5E">
              <w:rPr>
                <w:rFonts w:ascii="Georgia" w:eastAsia="Times New Roman" w:hAnsi="Georgia" w:cs="Times New Roman"/>
                <w:color w:val="3E2D01"/>
                <w:shd w:val="clear" w:color="auto" w:fill="FFFFFF"/>
                <w:lang w:eastAsia="en-US"/>
              </w:rPr>
              <w:t>3950 Justin Rd.</w:t>
            </w:r>
            <w:r w:rsidRPr="00561E5E">
              <w:rPr>
                <w:rFonts w:ascii="Georgia" w:eastAsia="Times New Roman" w:hAnsi="Georgia" w:cs="Times New Roman"/>
                <w:color w:val="3E2D01"/>
                <w:lang w:eastAsia="en-US"/>
              </w:rPr>
              <w:br/>
            </w:r>
            <w:r w:rsidRPr="00561E5E">
              <w:rPr>
                <w:rFonts w:ascii="Georgia" w:eastAsia="Times New Roman" w:hAnsi="Georgia" w:cs="Times New Roman"/>
                <w:color w:val="3E2D01"/>
                <w:shd w:val="clear" w:color="auto" w:fill="FFFFFF"/>
                <w:lang w:eastAsia="en-US"/>
              </w:rPr>
              <w:t>Flower Mound, TX</w:t>
            </w:r>
          </w:p>
          <w:p w14:paraId="1C365648" w14:textId="3FC5343D" w:rsidR="00B40B81" w:rsidRPr="00561E5E" w:rsidRDefault="00B40B81" w:rsidP="006750E5"/>
        </w:tc>
        <w:tc>
          <w:tcPr>
            <w:tcW w:w="4230" w:type="dxa"/>
          </w:tcPr>
          <w:p w14:paraId="54AADD65" w14:textId="77777777" w:rsidR="00B40B81" w:rsidRDefault="00B40B81" w:rsidP="00F07F7E"/>
          <w:sdt>
            <w:sdtPr>
              <w:rPr>
                <w:rFonts w:asciiTheme="majorHAnsi" w:hAnsiTheme="majorHAnsi"/>
              </w:rPr>
              <w:id w:val="1665123103"/>
              <w:picture/>
            </w:sdtPr>
            <w:sdtEndPr/>
            <w:sdtContent>
              <w:p w14:paraId="0FFCC9F2" w14:textId="77777777" w:rsidR="00B40B81" w:rsidRPr="00E21D99" w:rsidRDefault="00B40B81" w:rsidP="000D671C">
                <w:pPr>
                  <w:rPr>
                    <w:rFonts w:asciiTheme="majorHAnsi" w:hAnsiTheme="majorHAnsi"/>
                  </w:rPr>
                </w:pPr>
                <w:r w:rsidRPr="00E21D99">
                  <w:rPr>
                    <w:rFonts w:asciiTheme="majorHAnsi" w:hAnsiTheme="majorHAnsi"/>
                    <w:noProof/>
                    <w:lang w:eastAsia="en-US"/>
                  </w:rPr>
                  <w:drawing>
                    <wp:inline distT="0" distB="0" distL="0" distR="0" wp14:anchorId="672FC26F" wp14:editId="7D6EDF4F">
                      <wp:extent cx="2645816" cy="206375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Screen Shot 2016-04-23 at 10.56.21 AM.png"/>
                              <pic:cNvPicPr/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5816" cy="2063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FDC1198" w14:textId="77777777" w:rsidR="00B40B81" w:rsidRPr="00E21D99" w:rsidRDefault="00B40B81" w:rsidP="000D671C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E21D99">
              <w:rPr>
                <w:rFonts w:asciiTheme="majorHAnsi" w:hAnsiTheme="majorHAnsi"/>
                <w:b/>
                <w:sz w:val="26"/>
                <w:szCs w:val="26"/>
              </w:rPr>
              <w:t>How can I help?</w:t>
            </w:r>
          </w:p>
          <w:p w14:paraId="689BD566" w14:textId="77777777" w:rsidR="00B40B81" w:rsidRPr="00E21D99" w:rsidRDefault="00B40B81" w:rsidP="000D671C">
            <w:pPr>
              <w:jc w:val="center"/>
              <w:rPr>
                <w:b/>
                <w:sz w:val="26"/>
                <w:szCs w:val="26"/>
              </w:rPr>
            </w:pPr>
            <w:r w:rsidRPr="0035770C">
              <w:t>Flower Mound</w:t>
            </w:r>
            <w:r>
              <w:t xml:space="preserve"> Animal Services needs the following items:</w:t>
            </w:r>
          </w:p>
          <w:p w14:paraId="3D569A86" w14:textId="77777777" w:rsidR="00B40B81" w:rsidRDefault="00B40B81" w:rsidP="000D671C">
            <w:pPr>
              <w:pStyle w:val="ListParagraph"/>
              <w:numPr>
                <w:ilvl w:val="0"/>
                <w:numId w:val="6"/>
              </w:numPr>
            </w:pPr>
            <w:r>
              <w:t>Dog food</w:t>
            </w:r>
            <w:proofErr w:type="gramStart"/>
            <w:r>
              <w:t xml:space="preserve">-  </w:t>
            </w:r>
            <w:proofErr w:type="spellStart"/>
            <w:r>
              <w:t>Iams</w:t>
            </w:r>
            <w:proofErr w:type="spellEnd"/>
            <w:proofErr w:type="gramEnd"/>
            <w:r>
              <w:t xml:space="preserve"> Adult and Puppy</w:t>
            </w:r>
          </w:p>
          <w:p w14:paraId="3E72D2CF" w14:textId="77777777" w:rsidR="00B40B81" w:rsidRDefault="00B40B81" w:rsidP="000D671C">
            <w:pPr>
              <w:pStyle w:val="ListParagraph"/>
              <w:numPr>
                <w:ilvl w:val="0"/>
                <w:numId w:val="6"/>
              </w:numPr>
            </w:pPr>
            <w:r>
              <w:t xml:space="preserve">Cat food- </w:t>
            </w:r>
            <w:proofErr w:type="spellStart"/>
            <w:r>
              <w:t>Iams</w:t>
            </w:r>
            <w:proofErr w:type="spellEnd"/>
            <w:r>
              <w:t xml:space="preserve"> Adult and Kitten</w:t>
            </w:r>
          </w:p>
          <w:p w14:paraId="560E17A7" w14:textId="77777777" w:rsidR="00B40B81" w:rsidRDefault="00B40B81" w:rsidP="000D671C">
            <w:pPr>
              <w:pStyle w:val="ListParagraph"/>
              <w:numPr>
                <w:ilvl w:val="0"/>
                <w:numId w:val="6"/>
              </w:numPr>
            </w:pPr>
            <w:r>
              <w:t>Clay non- clumping cat litter</w:t>
            </w:r>
          </w:p>
          <w:p w14:paraId="75AE544E" w14:textId="77777777" w:rsidR="00B40B81" w:rsidRDefault="00B40B81" w:rsidP="000D671C">
            <w:pPr>
              <w:pStyle w:val="ListParagraph"/>
              <w:numPr>
                <w:ilvl w:val="0"/>
                <w:numId w:val="6"/>
              </w:numPr>
            </w:pPr>
            <w:r>
              <w:t>Gently used towels</w:t>
            </w:r>
          </w:p>
          <w:p w14:paraId="3BE53118" w14:textId="77777777" w:rsidR="00B40B81" w:rsidRDefault="00B40B81" w:rsidP="000D671C">
            <w:pPr>
              <w:pStyle w:val="ListParagraph"/>
              <w:numPr>
                <w:ilvl w:val="0"/>
                <w:numId w:val="6"/>
              </w:numPr>
            </w:pPr>
            <w:proofErr w:type="spellStart"/>
            <w:r>
              <w:t>Kuranda</w:t>
            </w:r>
            <w:proofErr w:type="spellEnd"/>
            <w:r>
              <w:t xml:space="preserve"> dog cots/beds</w:t>
            </w:r>
          </w:p>
          <w:p w14:paraId="629929D4" w14:textId="77777777" w:rsidR="00B40B81" w:rsidRDefault="00B40B81" w:rsidP="000D671C">
            <w:pPr>
              <w:pStyle w:val="ListParagraph"/>
              <w:numPr>
                <w:ilvl w:val="0"/>
                <w:numId w:val="6"/>
              </w:numPr>
            </w:pPr>
            <w:r>
              <w:t>Flea and tick sprays</w:t>
            </w:r>
          </w:p>
          <w:p w14:paraId="28E68821" w14:textId="77777777" w:rsidR="00B40B81" w:rsidRDefault="00B40B81" w:rsidP="000D671C">
            <w:pPr>
              <w:pStyle w:val="ListParagraph"/>
              <w:numPr>
                <w:ilvl w:val="0"/>
                <w:numId w:val="6"/>
              </w:numPr>
            </w:pPr>
            <w:r>
              <w:t>Slicker brushes and nail clippers</w:t>
            </w:r>
          </w:p>
          <w:p w14:paraId="2F0112DC" w14:textId="77777777" w:rsidR="00B40B81" w:rsidRDefault="00B40B81" w:rsidP="000D671C">
            <w:pPr>
              <w:pStyle w:val="ListParagraph"/>
              <w:numPr>
                <w:ilvl w:val="0"/>
                <w:numId w:val="6"/>
              </w:numPr>
            </w:pPr>
            <w:r>
              <w:t>AA and AAA batteries</w:t>
            </w:r>
          </w:p>
          <w:p w14:paraId="573D5697" w14:textId="77777777" w:rsidR="00B40B81" w:rsidRPr="004D17C7" w:rsidRDefault="00B40B81" w:rsidP="000D671C">
            <w:pPr>
              <w:jc w:val="center"/>
            </w:pPr>
            <w:r w:rsidRPr="00F1183D">
              <w:rPr>
                <w:sz w:val="18"/>
                <w:szCs w:val="18"/>
              </w:rPr>
              <w:t>Mon</w:t>
            </w:r>
            <w:r>
              <w:rPr>
                <w:sz w:val="18"/>
                <w:szCs w:val="18"/>
              </w:rPr>
              <w:t xml:space="preserve">etary donations may be made payable to </w:t>
            </w:r>
            <w:r w:rsidRPr="00F1183D">
              <w:rPr>
                <w:sz w:val="18"/>
                <w:szCs w:val="18"/>
              </w:rPr>
              <w:t>Flower Mound Animal Services and mailed to:</w:t>
            </w:r>
            <w:r w:rsidRPr="00F1183D">
              <w:rPr>
                <w:sz w:val="18"/>
                <w:szCs w:val="18"/>
              </w:rPr>
              <w:br/>
            </w:r>
            <w:r w:rsidRPr="00F1183D">
              <w:rPr>
                <w:b/>
              </w:rPr>
              <w:t>Flower Mound Animal Services</w:t>
            </w:r>
            <w:r w:rsidRPr="00F1183D">
              <w:rPr>
                <w:b/>
              </w:rPr>
              <w:br/>
            </w:r>
            <w:r w:rsidRPr="0089772F">
              <w:t>2121 Cross Timbers Rd.</w:t>
            </w:r>
            <w:r w:rsidRPr="0089772F">
              <w:br/>
              <w:t>Flower Mound, TX</w:t>
            </w:r>
            <w:r w:rsidRPr="0089772F">
              <w:br/>
              <w:t>75028</w:t>
            </w:r>
          </w:p>
          <w:p w14:paraId="7BD80CFD" w14:textId="77777777" w:rsidR="00B40B81" w:rsidRPr="00E21D99" w:rsidRDefault="00B40B81" w:rsidP="000B019C">
            <w:pPr>
              <w:rPr>
                <w:rFonts w:asciiTheme="majorHAnsi" w:hAnsiTheme="majorHAnsi"/>
              </w:rPr>
            </w:pPr>
          </w:p>
        </w:tc>
      </w:tr>
    </w:tbl>
    <w:p w14:paraId="02EA248D" w14:textId="77777777" w:rsidR="0089772F" w:rsidRDefault="0089772F" w:rsidP="0089772F">
      <w:pPr>
        <w:pStyle w:val="NoSpacing"/>
      </w:pPr>
    </w:p>
    <w:sectPr w:rsidR="0089772F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GｺﾞｼｯｸM">
    <w:panose1 w:val="00000000000000000000"/>
    <w:charset w:val="00"/>
    <w:family w:val="roman"/>
    <w:notTrueType/>
    <w:pitch w:val="default"/>
  </w:font>
  <w:font w:name="HG明朝B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629F347A"/>
    <w:multiLevelType w:val="hybridMultilevel"/>
    <w:tmpl w:val="CABC3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B6173"/>
    <w:multiLevelType w:val="hybridMultilevel"/>
    <w:tmpl w:val="7DF47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527008"/>
    <w:multiLevelType w:val="hybridMultilevel"/>
    <w:tmpl w:val="7AF80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BD6FC8"/>
    <w:multiLevelType w:val="hybridMultilevel"/>
    <w:tmpl w:val="1116C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72"/>
    <w:rsid w:val="000B019C"/>
    <w:rsid w:val="000D671C"/>
    <w:rsid w:val="0012778A"/>
    <w:rsid w:val="00145157"/>
    <w:rsid w:val="00166527"/>
    <w:rsid w:val="002D68FD"/>
    <w:rsid w:val="0035770C"/>
    <w:rsid w:val="003D0E7D"/>
    <w:rsid w:val="00426288"/>
    <w:rsid w:val="004747A3"/>
    <w:rsid w:val="004B7C9F"/>
    <w:rsid w:val="004D17C7"/>
    <w:rsid w:val="004D71BF"/>
    <w:rsid w:val="0051658C"/>
    <w:rsid w:val="00561E5E"/>
    <w:rsid w:val="00573B05"/>
    <w:rsid w:val="005C3219"/>
    <w:rsid w:val="00607F2B"/>
    <w:rsid w:val="00637E77"/>
    <w:rsid w:val="006750E5"/>
    <w:rsid w:val="00753216"/>
    <w:rsid w:val="0089772F"/>
    <w:rsid w:val="009A3D72"/>
    <w:rsid w:val="009F267E"/>
    <w:rsid w:val="00A309CB"/>
    <w:rsid w:val="00AA04AF"/>
    <w:rsid w:val="00AF54F7"/>
    <w:rsid w:val="00B40B81"/>
    <w:rsid w:val="00BE66EC"/>
    <w:rsid w:val="00DA0D8F"/>
    <w:rsid w:val="00DD73A6"/>
    <w:rsid w:val="00E21D99"/>
    <w:rsid w:val="00EA2742"/>
    <w:rsid w:val="00EE7872"/>
    <w:rsid w:val="00F1183D"/>
    <w:rsid w:val="00F33BC2"/>
    <w:rsid w:val="00F84851"/>
    <w:rsid w:val="00FD3FCF"/>
    <w:rsid w:val="00FE177F"/>
    <w:rsid w:val="00F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A56E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3577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3FCF"/>
    <w:rPr>
      <w:color w:val="4D443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177F"/>
    <w:rPr>
      <w:color w:val="027E7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9C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9C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3577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3FCF"/>
    <w:rPr>
      <w:color w:val="4D443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177F"/>
    <w:rPr>
      <w:color w:val="027E7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9C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9C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hyperlink" Target="http://www.flower-mound.com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://www.flower-mound.com" TargetMode="External"/><Relationship Id="rId16" Type="http://schemas.openxmlformats.org/officeDocument/2006/relationships/hyperlink" Target="http://www.flower-mound.com" TargetMode="External"/><Relationship Id="rId17" Type="http://schemas.openxmlformats.org/officeDocument/2006/relationships/image" Target="media/image5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ECK:Library:Containers:com.microsoft.Word:Data:Library:Caches:1033:TM02911897: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1572289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145853-6283-4C36-84B2-2956FB6CB14D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061601-201E-4C70-A037-E19700748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7F876A-2E93-2C47-99F8-B9C18C037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12</TotalTime>
  <Pages>3</Pages>
  <Words>548</Words>
  <Characters>3130</Characters>
  <Application>Microsoft Macintosh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Flower mound Animal services &amp; Animal Adoption Center</Company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Rachel Young</cp:lastModifiedBy>
  <cp:revision>2</cp:revision>
  <dcterms:created xsi:type="dcterms:W3CDTF">2017-10-03T12:49:00Z</dcterms:created>
  <dcterms:modified xsi:type="dcterms:W3CDTF">2017-10-03T12:49:00Z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